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DB4" w:rsidRDefault="001F0DB4" w:rsidP="001F0DB4">
      <w:pPr>
        <w:bidi/>
        <w:spacing w:after="120" w:line="360" w:lineRule="auto"/>
        <w:jc w:val="right"/>
        <w:rPr>
          <w:rFonts w:ascii="David" w:eastAsia="Miriam Libre" w:hAnsi="David" w:cs="David"/>
          <w:b/>
          <w:noProof/>
          <w:sz w:val="24"/>
          <w:szCs w:val="24"/>
          <w:rtl/>
        </w:rPr>
      </w:pPr>
      <w:r>
        <w:rPr>
          <w:rFonts w:ascii="David" w:eastAsia="Miriam Libre" w:hAnsi="David" w:cs="David"/>
          <w:b/>
          <w:sz w:val="24"/>
          <w:szCs w:val="24"/>
          <w:rtl/>
        </w:rPr>
        <w:fldChar w:fldCharType="begin"/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 w:hint="cs"/>
          <w:b/>
          <w:sz w:val="24"/>
          <w:szCs w:val="24"/>
        </w:rPr>
        <w:instrText>CREATEDATE  \@ "dddd dd MMMM yyyy"  \* MERGEFORMAT</w:instrText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separate"/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>‏</w:t>
      </w:r>
    </w:p>
    <w:p w:rsidR="001F0DB4" w:rsidRDefault="001F0DB4" w:rsidP="001F0DB4">
      <w:pPr>
        <w:bidi/>
        <w:spacing w:after="120" w:line="36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val="en-US"/>
        </w:rPr>
      </w:pPr>
      <w:r>
        <w:rPr>
          <w:rFonts w:ascii="David" w:eastAsia="Miriam Libre" w:hAnsi="David" w:cs="David"/>
          <w:b/>
          <w:noProof/>
          <w:sz w:val="24"/>
          <w:szCs w:val="24"/>
          <w:rtl/>
        </w:rPr>
        <w:t>יום 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ראשון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19 במאי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202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3</w: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end"/>
      </w:r>
    </w:p>
    <w:p w:rsidR="006047F2" w:rsidRDefault="006047F2" w:rsidP="006047F2">
      <w:pPr>
        <w:spacing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lang w:val="en-US"/>
        </w:rPr>
      </w:pPr>
    </w:p>
    <w:p w:rsidR="006047F2" w:rsidRPr="006047F2" w:rsidRDefault="00A976CC" w:rsidP="00CD3D4E">
      <w:pPr>
        <w:spacing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lang w:val="en-US"/>
        </w:rPr>
      </w:pPr>
      <w:r w:rsidRPr="00A976CC">
        <w:rPr>
          <w:rFonts w:ascii="David" w:hAnsi="David" w:cs="David" w:hint="cs"/>
          <w:b/>
          <w:bCs/>
          <w:sz w:val="30"/>
          <w:szCs w:val="30"/>
          <w:u w:val="single"/>
          <w:rtl/>
        </w:rPr>
        <w:t xml:space="preserve">הודעה בדבר כוונה להתקשר עם ספק יחיד וחוות דעת בהתאם לתקנה 3א(א)(1)(א) </w:t>
      </w:r>
    </w:p>
    <w:p w:rsidR="00A976CC" w:rsidRPr="00A976CC" w:rsidRDefault="00A976CC" w:rsidP="00CD3D4E">
      <w:pPr>
        <w:bidi/>
        <w:spacing w:after="240"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  <w:r w:rsidRPr="00A976CC">
        <w:rPr>
          <w:rFonts w:ascii="David" w:hAnsi="David" w:cs="David" w:hint="cs"/>
          <w:b/>
          <w:bCs/>
          <w:sz w:val="30"/>
          <w:szCs w:val="30"/>
          <w:u w:val="single"/>
          <w:rtl/>
        </w:rPr>
        <w:t>לתקנות חובת המכרזים, התשנ"ג-1993</w:t>
      </w:r>
    </w:p>
    <w:p w:rsidR="00A976CC" w:rsidRPr="00A37E6C" w:rsidRDefault="00A976CC" w:rsidP="00A37E6C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A37E6C">
        <w:rPr>
          <w:rFonts w:ascii="David" w:hAnsi="David" w:cs="David"/>
          <w:sz w:val="24"/>
          <w:szCs w:val="24"/>
          <w:rtl/>
        </w:rPr>
        <w:t xml:space="preserve">בהתאם לתקנה 3א(א)(1)(א) לתקנות חובת המכרזים, מפורסמת בזאת הודעה בדבר כוונה להתקשר עם </w:t>
      </w:r>
      <w:r w:rsidR="00F36405" w:rsidRPr="00A37E6C">
        <w:rPr>
          <w:rFonts w:ascii="David" w:hAnsi="David" w:cs="David"/>
          <w:sz w:val="24"/>
          <w:szCs w:val="24"/>
          <w:rtl/>
        </w:rPr>
        <w:t>הספק</w:t>
      </w:r>
      <w:r w:rsidR="00A37E6C" w:rsidRPr="00A37E6C">
        <w:rPr>
          <w:rFonts w:ascii="David" w:hAnsi="David" w:cs="David"/>
          <w:sz w:val="24"/>
          <w:szCs w:val="24"/>
          <w:rtl/>
        </w:rPr>
        <w:t xml:space="preserve"> </w:t>
      </w:r>
      <w:r w:rsidR="00A37E6C" w:rsidRPr="006A0010">
        <w:rPr>
          <w:rFonts w:ascii="David" w:hAnsi="David" w:cs="David"/>
          <w:sz w:val="24"/>
          <w:szCs w:val="24"/>
          <w:rtl/>
        </w:rPr>
        <w:fldChar w:fldCharType="begin"/>
      </w:r>
      <w:r w:rsidR="00A37E6C" w:rsidRPr="006A0010">
        <w:rPr>
          <w:rFonts w:ascii="David" w:hAnsi="David" w:cs="David"/>
          <w:sz w:val="24"/>
          <w:szCs w:val="24"/>
          <w:rtl/>
        </w:rPr>
        <w:instrText xml:space="preserve"> </w:instrText>
      </w:r>
      <w:r w:rsidR="00A37E6C" w:rsidRPr="006A0010">
        <w:rPr>
          <w:rFonts w:ascii="David" w:hAnsi="David" w:cs="David"/>
          <w:sz w:val="24"/>
          <w:szCs w:val="24"/>
        </w:rPr>
        <w:instrText>AUTOTEXT</w:instrText>
      </w:r>
      <w:r w:rsidR="00A37E6C" w:rsidRPr="006A0010">
        <w:rPr>
          <w:rFonts w:ascii="David" w:hAnsi="David" w:cs="David"/>
          <w:sz w:val="24"/>
          <w:szCs w:val="24"/>
          <w:rtl/>
        </w:rPr>
        <w:instrText xml:space="preserve">  " ריק"  \* </w:instrText>
      </w:r>
      <w:r w:rsidR="00A37E6C" w:rsidRPr="006A0010">
        <w:rPr>
          <w:rFonts w:ascii="David" w:hAnsi="David" w:cs="David"/>
          <w:sz w:val="24"/>
          <w:szCs w:val="24"/>
        </w:rPr>
        <w:instrText>MERGEFORMAT</w:instrText>
      </w:r>
      <w:r w:rsidR="00A37E6C" w:rsidRPr="006A0010">
        <w:rPr>
          <w:rFonts w:ascii="David" w:hAnsi="David" w:cs="David"/>
          <w:sz w:val="24"/>
          <w:szCs w:val="24"/>
          <w:rtl/>
        </w:rPr>
        <w:instrText xml:space="preserve"> </w:instrText>
      </w:r>
      <w:r w:rsidR="00A37E6C" w:rsidRPr="006A0010">
        <w:rPr>
          <w:rFonts w:ascii="David" w:hAnsi="David" w:cs="David"/>
          <w:sz w:val="24"/>
          <w:szCs w:val="24"/>
          <w:rtl/>
        </w:rPr>
        <w:fldChar w:fldCharType="separate"/>
      </w:r>
      <w:r w:rsidR="005D413F" w:rsidRPr="005D413F">
        <w:rPr>
          <w:rtl/>
          <w:lang w:bidi="he"/>
        </w:rPr>
        <w:t xml:space="preserve"> </w:t>
      </w:r>
      <w:r w:rsidR="005D413F" w:rsidRPr="005D413F">
        <w:rPr>
          <w:rFonts w:ascii="David" w:hAnsi="David" w:cs="David"/>
          <w:sz w:val="24"/>
          <w:szCs w:val="24"/>
          <w:rtl/>
        </w:rPr>
        <w:t>טנגרם סופט בע"מ</w:t>
      </w:r>
      <w:r w:rsidR="00A37E6C" w:rsidRPr="006A0010">
        <w:rPr>
          <w:rFonts w:ascii="David" w:hAnsi="David" w:cs="David"/>
          <w:sz w:val="24"/>
          <w:szCs w:val="24"/>
          <w:rtl/>
        </w:rPr>
        <w:t xml:space="preserve"> </w:t>
      </w:r>
      <w:r w:rsidR="00A37E6C" w:rsidRPr="006A0010">
        <w:rPr>
          <w:rFonts w:ascii="David" w:hAnsi="David" w:cs="David"/>
          <w:sz w:val="24"/>
          <w:szCs w:val="24"/>
          <w:rtl/>
        </w:rPr>
        <w:fldChar w:fldCharType="end"/>
      </w:r>
      <w:r w:rsidRPr="00A37E6C">
        <w:rPr>
          <w:rFonts w:ascii="David" w:hAnsi="David" w:cs="David"/>
          <w:sz w:val="24"/>
          <w:szCs w:val="24"/>
          <w:rtl/>
        </w:rPr>
        <w:t>(להלן: "</w:t>
      </w:r>
      <w:r w:rsidRPr="00A37E6C">
        <w:rPr>
          <w:rFonts w:ascii="David" w:hAnsi="David" w:cs="David"/>
          <w:b/>
          <w:bCs/>
          <w:sz w:val="24"/>
          <w:szCs w:val="24"/>
          <w:rtl/>
        </w:rPr>
        <w:t>הספק</w:t>
      </w:r>
      <w:r w:rsidRPr="00A37E6C">
        <w:rPr>
          <w:rFonts w:ascii="David" w:hAnsi="David" w:cs="David"/>
          <w:sz w:val="24"/>
          <w:szCs w:val="24"/>
          <w:rtl/>
        </w:rPr>
        <w:t>") לצורך</w:t>
      </w:r>
      <w:r w:rsidR="00E01755">
        <w:rPr>
          <w:rFonts w:ascii="David" w:hAnsi="David" w:cs="David" w:hint="cs"/>
          <w:sz w:val="24"/>
          <w:szCs w:val="24"/>
          <w:rtl/>
        </w:rPr>
        <w:t xml:space="preserve"> </w:t>
      </w:r>
      <w:r w:rsidR="001F0DB4" w:rsidRPr="001F0DB4">
        <w:rPr>
          <w:rFonts w:ascii="David" w:hAnsi="David" w:cs="David"/>
          <w:sz w:val="24"/>
          <w:szCs w:val="24"/>
          <w:rtl/>
        </w:rPr>
        <w:t xml:space="preserve">תחזוקת תוכנת </w:t>
      </w:r>
      <w:proofErr w:type="spellStart"/>
      <w:r w:rsidR="001F0DB4" w:rsidRPr="001F0DB4">
        <w:rPr>
          <w:rFonts w:ascii="David" w:hAnsi="David" w:cs="David"/>
          <w:sz w:val="24"/>
          <w:szCs w:val="24"/>
        </w:rPr>
        <w:t>Data</w:t>
      </w:r>
      <w:proofErr w:type="spellEnd"/>
      <w:r w:rsidR="001F0DB4" w:rsidRPr="001F0DB4">
        <w:rPr>
          <w:rFonts w:ascii="David" w:hAnsi="David" w:cs="David"/>
          <w:sz w:val="24"/>
          <w:szCs w:val="24"/>
        </w:rPr>
        <w:t xml:space="preserve"> </w:t>
      </w:r>
      <w:proofErr w:type="spellStart"/>
      <w:r w:rsidR="001F0DB4" w:rsidRPr="001F0DB4">
        <w:rPr>
          <w:rFonts w:ascii="David" w:hAnsi="David" w:cs="David"/>
          <w:sz w:val="24"/>
          <w:szCs w:val="24"/>
        </w:rPr>
        <w:t>Power</w:t>
      </w:r>
      <w:proofErr w:type="spellEnd"/>
      <w:r w:rsidR="006A0010">
        <w:rPr>
          <w:rFonts w:ascii="David" w:hAnsi="David" w:cs="David" w:hint="cs"/>
          <w:sz w:val="24"/>
          <w:szCs w:val="24"/>
          <w:rtl/>
        </w:rPr>
        <w:t xml:space="preserve"> בחברת נגה</w:t>
      </w:r>
      <w:r w:rsidR="00A37E6C" w:rsidRPr="00A37E6C">
        <w:rPr>
          <w:rFonts w:ascii="David" w:hAnsi="David" w:cs="David"/>
          <w:sz w:val="24"/>
          <w:szCs w:val="24"/>
          <w:rtl/>
        </w:rPr>
        <w:t xml:space="preserve"> </w:t>
      </w:r>
      <w:r w:rsidRPr="00A37E6C">
        <w:rPr>
          <w:rFonts w:ascii="David" w:hAnsi="David" w:cs="David"/>
          <w:sz w:val="24"/>
          <w:szCs w:val="24"/>
          <w:rtl/>
        </w:rPr>
        <w:t>(להלן: "</w:t>
      </w:r>
      <w:r w:rsidRPr="00A37E6C">
        <w:rPr>
          <w:rFonts w:ascii="David" w:hAnsi="David" w:cs="David"/>
          <w:b/>
          <w:bCs/>
          <w:sz w:val="24"/>
          <w:szCs w:val="24"/>
          <w:rtl/>
        </w:rPr>
        <w:t>ההתקשרות</w:t>
      </w:r>
      <w:r w:rsidRPr="00A37E6C">
        <w:rPr>
          <w:rFonts w:ascii="David" w:hAnsi="David" w:cs="David"/>
          <w:sz w:val="24"/>
          <w:szCs w:val="24"/>
          <w:rtl/>
        </w:rPr>
        <w:t>") בפטור ממכרז וזאת מכח תקנה 3(29) לתקנות חובת המכרזים</w:t>
      </w:r>
      <w:r w:rsidR="00F361B6" w:rsidRPr="00A37E6C">
        <w:rPr>
          <w:rFonts w:ascii="David" w:hAnsi="David" w:cs="David"/>
          <w:sz w:val="24"/>
          <w:szCs w:val="24"/>
          <w:rtl/>
        </w:rPr>
        <w:t>, התשנ"ג-1993</w:t>
      </w:r>
      <w:r w:rsidR="00AE1912" w:rsidRPr="00A37E6C">
        <w:rPr>
          <w:rFonts w:ascii="David" w:hAnsi="David" w:cs="David"/>
          <w:sz w:val="24"/>
          <w:szCs w:val="24"/>
          <w:rtl/>
        </w:rPr>
        <w:t xml:space="preserve"> (להלן: "</w:t>
      </w:r>
      <w:r w:rsidR="00AE1912" w:rsidRPr="00A37E6C">
        <w:rPr>
          <w:rFonts w:ascii="David" w:hAnsi="David" w:cs="David"/>
          <w:b/>
          <w:bCs/>
          <w:sz w:val="24"/>
          <w:szCs w:val="24"/>
          <w:rtl/>
        </w:rPr>
        <w:t>תקנות חובת המכרזים</w:t>
      </w:r>
      <w:r w:rsidR="00AE1912" w:rsidRPr="00A37E6C">
        <w:rPr>
          <w:rFonts w:ascii="David" w:hAnsi="David" w:cs="David"/>
          <w:sz w:val="24"/>
          <w:szCs w:val="24"/>
          <w:rtl/>
        </w:rPr>
        <w:t>").</w:t>
      </w:r>
      <w:r w:rsidR="00A37E6C" w:rsidRPr="00A37E6C">
        <w:rPr>
          <w:rFonts w:ascii="David" w:hAnsi="David" w:cs="David"/>
          <w:sz w:val="24"/>
          <w:szCs w:val="24"/>
          <w:rtl/>
        </w:rPr>
        <w:t xml:space="preserve"> </w:t>
      </w:r>
    </w:p>
    <w:p w:rsidR="00A976CC" w:rsidRDefault="006C3292" w:rsidP="00A976CC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465788">
        <w:rPr>
          <w:rFonts w:ascii="David" w:hAnsi="David" w:cs="David" w:hint="cs"/>
          <w:sz w:val="24"/>
          <w:szCs w:val="24"/>
          <w:rtl/>
        </w:rPr>
        <w:t>תקופת ההתקשרות תהא לתקופה של</w:t>
      </w:r>
      <w:r w:rsidR="006A0010">
        <w:rPr>
          <w:rFonts w:ascii="David" w:hAnsi="David" w:cs="David" w:hint="cs"/>
          <w:sz w:val="24"/>
          <w:szCs w:val="24"/>
          <w:rtl/>
        </w:rPr>
        <w:t xml:space="preserve"> </w:t>
      </w:r>
      <w:r w:rsidR="001F0DB4">
        <w:rPr>
          <w:rFonts w:ascii="David" w:hAnsi="David" w:cs="David" w:hint="cs"/>
          <w:sz w:val="24"/>
          <w:szCs w:val="24"/>
          <w:rtl/>
        </w:rPr>
        <w:t>3 שנים</w:t>
      </w:r>
      <w:r w:rsidR="00292513">
        <w:rPr>
          <w:rFonts w:ascii="David" w:hAnsi="David" w:cs="David" w:hint="cs"/>
          <w:sz w:val="24"/>
          <w:szCs w:val="24"/>
          <w:rtl/>
        </w:rPr>
        <w:t>.</w:t>
      </w:r>
    </w:p>
    <w:p w:rsidR="006A0010" w:rsidRPr="00465788" w:rsidRDefault="006A0010" w:rsidP="006A0010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ערך ההתקשרות הינו </w:t>
      </w:r>
      <w:r w:rsidR="00563CE5">
        <w:rPr>
          <w:rFonts w:ascii="David" w:hAnsi="David" w:cs="David" w:hint="cs"/>
          <w:sz w:val="24"/>
          <w:szCs w:val="24"/>
          <w:rtl/>
        </w:rPr>
        <w:t xml:space="preserve">400 אלף דולר </w:t>
      </w:r>
      <w:r w:rsidR="004E280D">
        <w:rPr>
          <w:rFonts w:ascii="David" w:hAnsi="David" w:cs="David" w:hint="cs"/>
          <w:sz w:val="24"/>
          <w:szCs w:val="24"/>
          <w:rtl/>
        </w:rPr>
        <w:t xml:space="preserve">ארה"ב </w:t>
      </w:r>
      <w:r>
        <w:rPr>
          <w:rFonts w:ascii="David" w:hAnsi="David" w:cs="David" w:hint="cs"/>
          <w:sz w:val="24"/>
          <w:szCs w:val="24"/>
          <w:rtl/>
        </w:rPr>
        <w:t>+ מע"מ.</w:t>
      </w:r>
    </w:p>
    <w:p w:rsidR="00A976CC" w:rsidRDefault="00A976CC" w:rsidP="00A976CC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בהתאם לחוות דעת שניתנה על ידי בעל הסמכות המקצועית, הספק עומד בהגדרת "ספק יחיד" כמפורט בתקנה 3(29) לתקנות חובת המכרזים.</w:t>
      </w:r>
    </w:p>
    <w:p w:rsidR="005450D4" w:rsidRDefault="00712B76" w:rsidP="005450D4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כל </w:t>
      </w:r>
      <w:r w:rsidR="00A976CC" w:rsidRPr="00880000">
        <w:rPr>
          <w:rFonts w:ascii="David" w:hAnsi="David" w:cs="David"/>
          <w:sz w:val="24"/>
          <w:szCs w:val="24"/>
          <w:rtl/>
        </w:rPr>
        <w:t xml:space="preserve">אדם הסבור כי קיים ספק אחר המסוגל לבצע את ההתקשרות, רשאי לפנות </w:t>
      </w:r>
      <w:r w:rsidR="00A976CC" w:rsidRPr="00880000">
        <w:rPr>
          <w:rFonts w:ascii="David" w:hAnsi="David" w:cs="David" w:hint="cs"/>
          <w:sz w:val="24"/>
          <w:szCs w:val="24"/>
          <w:rtl/>
        </w:rPr>
        <w:t>לחבר</w:t>
      </w:r>
      <w:r w:rsidR="004F31DB">
        <w:rPr>
          <w:rFonts w:ascii="David" w:hAnsi="David" w:cs="David" w:hint="cs"/>
          <w:sz w:val="24"/>
          <w:szCs w:val="24"/>
          <w:rtl/>
        </w:rPr>
        <w:t>ת נגה - ניהול מערכת החשמל בע"מ</w:t>
      </w:r>
      <w:r w:rsidR="00015166">
        <w:rPr>
          <w:rFonts w:ascii="David" w:hAnsi="David" w:cs="David" w:hint="cs"/>
          <w:sz w:val="24"/>
          <w:szCs w:val="24"/>
          <w:rtl/>
        </w:rPr>
        <w:t xml:space="preserve"> (להלן: "</w:t>
      </w:r>
      <w:r w:rsidR="00015166" w:rsidRPr="00015166">
        <w:rPr>
          <w:rFonts w:ascii="David" w:hAnsi="David" w:cs="David" w:hint="cs"/>
          <w:b/>
          <w:bCs/>
          <w:sz w:val="24"/>
          <w:szCs w:val="24"/>
          <w:rtl/>
        </w:rPr>
        <w:t>נגה</w:t>
      </w:r>
      <w:r w:rsidR="00015166">
        <w:rPr>
          <w:rFonts w:ascii="David" w:hAnsi="David" w:cs="David" w:hint="cs"/>
          <w:sz w:val="24"/>
          <w:szCs w:val="24"/>
          <w:rtl/>
        </w:rPr>
        <w:t>")</w:t>
      </w:r>
      <w:r w:rsidR="004F31DB">
        <w:rPr>
          <w:rFonts w:ascii="David" w:hAnsi="David" w:cs="David" w:hint="cs"/>
          <w:sz w:val="24"/>
          <w:szCs w:val="24"/>
          <w:rtl/>
        </w:rPr>
        <w:t xml:space="preserve">, </w:t>
      </w:r>
      <w:r w:rsidR="00A976CC" w:rsidRPr="00880000">
        <w:rPr>
          <w:rFonts w:ascii="David" w:hAnsi="David" w:cs="David" w:hint="cs"/>
          <w:sz w:val="24"/>
          <w:szCs w:val="24"/>
          <w:rtl/>
        </w:rPr>
        <w:t xml:space="preserve">באמצעות כתובת הדוא"ל </w:t>
      </w:r>
      <w:r w:rsidR="004F31DB">
        <w:rPr>
          <w:rFonts w:ascii="David" w:hAnsi="David" w:cs="David" w:hint="cs"/>
          <w:sz w:val="24"/>
          <w:szCs w:val="24"/>
          <w:rtl/>
        </w:rPr>
        <w:t>הרשומה מטה תוך 1</w:t>
      </w:r>
      <w:r w:rsidR="00563CE5">
        <w:rPr>
          <w:rFonts w:ascii="David" w:hAnsi="David" w:cs="David" w:hint="cs"/>
          <w:sz w:val="24"/>
          <w:szCs w:val="24"/>
          <w:rtl/>
        </w:rPr>
        <w:t>0</w:t>
      </w:r>
      <w:r w:rsidR="004F31DB">
        <w:rPr>
          <w:rFonts w:ascii="David" w:hAnsi="David" w:cs="David" w:hint="cs"/>
          <w:sz w:val="24"/>
          <w:szCs w:val="24"/>
          <w:rtl/>
        </w:rPr>
        <w:t xml:space="preserve"> ימי עבודה ממועד פרסום הודעה זו, ולהודיע </w:t>
      </w:r>
      <w:r w:rsidR="00A976CC" w:rsidRPr="00880000">
        <w:rPr>
          <w:rFonts w:ascii="David" w:hAnsi="David" w:cs="David" w:hint="cs"/>
          <w:sz w:val="24"/>
          <w:szCs w:val="24"/>
          <w:rtl/>
        </w:rPr>
        <w:t xml:space="preserve">על קיומו של </w:t>
      </w:r>
      <w:r w:rsidR="00A976CC" w:rsidRPr="00880000">
        <w:rPr>
          <w:rFonts w:ascii="David" w:hAnsi="David" w:cs="David"/>
          <w:sz w:val="24"/>
          <w:szCs w:val="24"/>
          <w:rtl/>
        </w:rPr>
        <w:t>ספק אחר המסוגל לבצע את ההתקשרות</w:t>
      </w:r>
      <w:r w:rsidR="00A976CC" w:rsidRPr="00880000">
        <w:rPr>
          <w:rFonts w:ascii="David" w:hAnsi="David" w:cs="David" w:hint="cs"/>
          <w:sz w:val="24"/>
          <w:szCs w:val="24"/>
          <w:rtl/>
        </w:rPr>
        <w:t xml:space="preserve"> בתנאים המפורטים בחוות הדעת ובהתאם לתקנות חובת המכרזים. </w:t>
      </w:r>
    </w:p>
    <w:p w:rsidR="005450D4" w:rsidRPr="005450D4" w:rsidRDefault="005450D4" w:rsidP="005450D4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5450D4">
        <w:rPr>
          <w:rFonts w:ascii="David" w:hAnsi="David" w:cs="David" w:hint="cs"/>
          <w:sz w:val="24"/>
          <w:szCs w:val="24"/>
          <w:rtl/>
        </w:rPr>
        <w:t>למען הסר ספק, מובהר כי לא תתקבלנה פניות לאחר המועד</w:t>
      </w:r>
      <w:r>
        <w:rPr>
          <w:rFonts w:ascii="David" w:hAnsi="David" w:cs="David" w:hint="cs"/>
          <w:sz w:val="24"/>
          <w:szCs w:val="24"/>
          <w:rtl/>
        </w:rPr>
        <w:t xml:space="preserve"> הנקוב מטה, </w:t>
      </w:r>
      <w:r w:rsidRPr="005450D4">
        <w:rPr>
          <w:rFonts w:ascii="David" w:hAnsi="David" w:cs="David" w:hint="cs"/>
          <w:sz w:val="24"/>
          <w:szCs w:val="24"/>
          <w:rtl/>
        </w:rPr>
        <w:t>וכל פניה שלא תועבר באמצעות הדוא"ל לא תתקבל.</w:t>
      </w:r>
    </w:p>
    <w:p w:rsidR="005450D4" w:rsidRDefault="00015166" w:rsidP="005450D4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ניתן לפנות לנגה בנושא זה, באמצעות הדוא"ל </w:t>
      </w:r>
      <w:hyperlink w:history="1">
        <w:r w:rsidR="006A0010" w:rsidRPr="00197513">
          <w:rPr>
            <w:rStyle w:val="Hyperlink"/>
            <w:rFonts w:ascii="David" w:hAnsi="David" w:cs="David" w:hint="cs"/>
            <w:sz w:val="24"/>
            <w:szCs w:val="24"/>
          </w:rPr>
          <w:t>etib</w:t>
        </w:r>
        <w:r w:rsidR="006A0010" w:rsidRPr="00197513">
          <w:rPr>
            <w:rStyle w:val="Hyperlink"/>
            <w:rFonts w:ascii="David" w:hAnsi="David" w:cs="David"/>
            <w:sz w:val="24"/>
            <w:szCs w:val="24"/>
          </w:rPr>
          <w:t>@noga-iso.co.il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תוך צירוף מסמכים רלוונטיים, לא יאוחר מיום </w:t>
      </w:r>
      <w:r w:rsidR="001F0DB4">
        <w:rPr>
          <w:rFonts w:ascii="David" w:hAnsi="David" w:cs="David" w:hint="cs"/>
          <w:sz w:val="24"/>
          <w:szCs w:val="24"/>
          <w:rtl/>
        </w:rPr>
        <w:t>31/5/24</w:t>
      </w:r>
      <w:r w:rsidR="00BB4743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בשעה </w:t>
      </w:r>
      <w:r w:rsidR="006A0010">
        <w:rPr>
          <w:rFonts w:ascii="David" w:hAnsi="David" w:cs="David" w:hint="cs"/>
          <w:sz w:val="24"/>
          <w:szCs w:val="24"/>
        </w:rPr>
        <w:t>12:00</w:t>
      </w:r>
      <w:r w:rsidR="006A0010">
        <w:rPr>
          <w:rFonts w:ascii="David" w:hAnsi="David" w:cs="David" w:hint="cs"/>
          <w:sz w:val="24"/>
          <w:szCs w:val="24"/>
          <w:rtl/>
        </w:rPr>
        <w:t>.</w:t>
      </w:r>
    </w:p>
    <w:p w:rsidR="00A37E6C" w:rsidRPr="00A37E6C" w:rsidRDefault="00A37E6C" w:rsidP="00A37E6C">
      <w:pPr>
        <w:bidi/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fldChar w:fldCharType="begin"/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ASK</w:instrText>
      </w:r>
      <w:r>
        <w:rPr>
          <w:rFonts w:ascii="David" w:hAnsi="David" w:cs="David"/>
          <w:sz w:val="24"/>
          <w:szCs w:val="24"/>
          <w:rtl/>
        </w:rPr>
        <w:instrText xml:space="preserve">  "נא להשלים"  \* </w:instrText>
      </w:r>
      <w:r>
        <w:rPr>
          <w:rFonts w:ascii="David" w:hAnsi="David" w:cs="David"/>
          <w:sz w:val="24"/>
          <w:szCs w:val="24"/>
        </w:rPr>
        <w:instrText>MERGEFORMAT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015166" w:rsidRDefault="00015166" w:rsidP="00015166">
      <w:pPr>
        <w:pStyle w:val="aa"/>
        <w:bidi/>
        <w:spacing w:before="120" w:after="120" w:line="360" w:lineRule="auto"/>
        <w:ind w:left="357"/>
        <w:contextualSpacing w:val="0"/>
        <w:jc w:val="both"/>
        <w:rPr>
          <w:rFonts w:ascii="David" w:hAnsi="David" w:cs="David"/>
          <w:sz w:val="24"/>
          <w:szCs w:val="24"/>
        </w:rPr>
      </w:pPr>
    </w:p>
    <w:p w:rsidR="00015166" w:rsidRDefault="00015166" w:rsidP="00015166">
      <w:pPr>
        <w:bidi/>
        <w:jc w:val="right"/>
        <w:rPr>
          <w:rFonts w:ascii="David" w:hAnsi="David" w:cs="David"/>
          <w:sz w:val="24"/>
          <w:szCs w:val="24"/>
          <w:rtl/>
        </w:rPr>
      </w:pPr>
    </w:p>
    <w:p w:rsidR="00015166" w:rsidRDefault="00015166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15166">
        <w:rPr>
          <w:rFonts w:ascii="David" w:hAnsi="David" w:cs="David" w:hint="cs"/>
          <w:b/>
          <w:bCs/>
          <w:sz w:val="24"/>
          <w:szCs w:val="24"/>
          <w:rtl/>
        </w:rPr>
        <w:t>בכבוד רב,</w:t>
      </w:r>
    </w:p>
    <w:p w:rsidR="00015166" w:rsidRDefault="00015166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15166" w:rsidRDefault="00015166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15166">
        <w:rPr>
          <w:rFonts w:ascii="David" w:hAnsi="David" w:cs="David" w:hint="cs"/>
          <w:b/>
          <w:bCs/>
          <w:sz w:val="24"/>
          <w:szCs w:val="24"/>
          <w:rtl/>
        </w:rPr>
        <w:t>מחלקת רכש</w:t>
      </w: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6A0010" w:rsidP="006A0010">
      <w:pPr>
        <w:bidi/>
        <w:spacing w:after="120" w:line="360" w:lineRule="auto"/>
        <w:jc w:val="right"/>
        <w:rPr>
          <w:rFonts w:ascii="David" w:eastAsia="Miriam Libre" w:hAnsi="David" w:cs="David"/>
          <w:b/>
          <w:noProof/>
          <w:sz w:val="24"/>
          <w:szCs w:val="24"/>
          <w:rtl/>
        </w:rPr>
      </w:pPr>
      <w:r>
        <w:rPr>
          <w:rFonts w:ascii="David" w:eastAsia="Miriam Libre" w:hAnsi="David" w:cs="David"/>
          <w:b/>
          <w:sz w:val="24"/>
          <w:szCs w:val="24"/>
          <w:rtl/>
        </w:rPr>
        <w:lastRenderedPageBreak/>
        <w:fldChar w:fldCharType="begin"/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 w:hint="cs"/>
          <w:b/>
          <w:sz w:val="24"/>
          <w:szCs w:val="24"/>
        </w:rPr>
        <w:instrText>CREATEDATE  \@ "dddd dd MMMM yyyy"  \* MERGEFORMAT</w:instrText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separate"/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>‏</w:t>
      </w:r>
    </w:p>
    <w:p w:rsidR="006A0010" w:rsidRDefault="006A0010" w:rsidP="006A0010">
      <w:pPr>
        <w:bidi/>
        <w:spacing w:after="120" w:line="36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val="en-US"/>
        </w:rPr>
      </w:pPr>
      <w:r>
        <w:rPr>
          <w:rFonts w:ascii="David" w:eastAsia="Miriam Libre" w:hAnsi="David" w:cs="David"/>
          <w:b/>
          <w:noProof/>
          <w:sz w:val="24"/>
          <w:szCs w:val="24"/>
          <w:rtl/>
        </w:rPr>
        <w:t>יום 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ראשון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</w:t>
      </w:r>
      <w:r w:rsidR="001F0DB4">
        <w:rPr>
          <w:rFonts w:ascii="David" w:eastAsia="Miriam Libre" w:hAnsi="David" w:cs="David" w:hint="cs"/>
          <w:b/>
          <w:noProof/>
          <w:sz w:val="24"/>
          <w:szCs w:val="24"/>
          <w:rtl/>
        </w:rPr>
        <w:t>19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 xml:space="preserve"> ב</w:t>
      </w:r>
      <w:r w:rsidR="001F0DB4">
        <w:rPr>
          <w:rFonts w:ascii="David" w:eastAsia="Miriam Libre" w:hAnsi="David" w:cs="David" w:hint="cs"/>
          <w:b/>
          <w:noProof/>
          <w:sz w:val="24"/>
          <w:szCs w:val="24"/>
          <w:rtl/>
        </w:rPr>
        <w:t>מאי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202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3</w: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end"/>
      </w:r>
    </w:p>
    <w:p w:rsidR="006A0010" w:rsidRDefault="006A0010" w:rsidP="006A0010">
      <w:pPr>
        <w:bidi/>
        <w:spacing w:line="360" w:lineRule="auto"/>
        <w:rPr>
          <w:rFonts w:ascii="David" w:hAnsi="David" w:cs="David"/>
          <w:b/>
          <w:bCs/>
          <w:sz w:val="30"/>
          <w:szCs w:val="30"/>
          <w:u w:val="single"/>
          <w:rtl/>
        </w:rPr>
      </w:pPr>
    </w:p>
    <w:p w:rsidR="006A0010" w:rsidRPr="001F0DB4" w:rsidRDefault="006A0010" w:rsidP="006A0010">
      <w:pPr>
        <w:bidi/>
        <w:spacing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  <w:lang w:val="en-US"/>
        </w:rPr>
      </w:pPr>
      <w:r w:rsidRPr="00E9320A">
        <w:rPr>
          <w:rFonts w:ascii="David" w:hAnsi="David" w:cs="David"/>
          <w:b/>
          <w:bCs/>
          <w:sz w:val="28"/>
          <w:szCs w:val="28"/>
          <w:u w:val="single"/>
          <w:rtl/>
        </w:rPr>
        <w:t>חוות דעת בהתאם לתקנה 3א(א)(1)(א) לתקנות חובת המכרזים, התשנ"ג-199</w:t>
      </w:r>
      <w:r w:rsidRPr="00E9320A">
        <w:rPr>
          <w:rFonts w:ascii="David" w:hAnsi="David" w:cs="David" w:hint="cs"/>
          <w:b/>
          <w:bCs/>
          <w:sz w:val="28"/>
          <w:szCs w:val="28"/>
          <w:u w:val="single"/>
          <w:rtl/>
        </w:rPr>
        <w:t>3 -</w:t>
      </w:r>
      <w:r w:rsidRPr="00E9320A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התקשרות עם </w:t>
      </w:r>
      <w:r w:rsidR="005D413F" w:rsidRPr="005D413F">
        <w:rPr>
          <w:rFonts w:ascii="David" w:hAnsi="David" w:cs="David"/>
          <w:b/>
          <w:bCs/>
          <w:sz w:val="28"/>
          <w:szCs w:val="28"/>
          <w:u w:val="single"/>
          <w:rtl/>
        </w:rPr>
        <w:t>טנגרם סופט בע"מ</w:t>
      </w:r>
      <w:r w:rsidR="005D413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1F0DB4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לתחזוקת תוכנת </w:t>
      </w:r>
      <w:r w:rsidR="001F0DB4">
        <w:rPr>
          <w:rFonts w:ascii="David" w:hAnsi="David" w:cs="David"/>
          <w:b/>
          <w:bCs/>
          <w:sz w:val="28"/>
          <w:szCs w:val="28"/>
          <w:u w:val="single"/>
          <w:lang w:val="en-US"/>
        </w:rPr>
        <w:t>Data Power</w:t>
      </w:r>
    </w:p>
    <w:p w:rsidR="006A0010" w:rsidRDefault="006A0010" w:rsidP="006A0010">
      <w:pPr>
        <w:bidi/>
        <w:rPr>
          <w:rFonts w:ascii="David" w:hAnsi="David" w:cs="David"/>
          <w:sz w:val="24"/>
          <w:szCs w:val="24"/>
          <w:rtl/>
        </w:rPr>
      </w:pPr>
    </w:p>
    <w:p w:rsidR="00764C90" w:rsidRPr="00D06F28" w:rsidRDefault="001F0DB4" w:rsidP="00E415A1">
      <w:pPr>
        <w:bidi/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D06F28">
        <w:rPr>
          <w:rFonts w:ascii="David" w:hAnsi="David" w:cs="David"/>
          <w:sz w:val="24"/>
          <w:szCs w:val="24"/>
          <w:rtl/>
        </w:rPr>
        <w:t>חברת נגה</w:t>
      </w:r>
      <w:r w:rsidR="00187CF8" w:rsidRPr="00D06F28">
        <w:rPr>
          <w:rFonts w:ascii="David" w:hAnsi="David" w:cs="David" w:hint="cs"/>
          <w:sz w:val="24"/>
          <w:szCs w:val="24"/>
          <w:rtl/>
        </w:rPr>
        <w:t xml:space="preserve"> </w:t>
      </w:r>
      <w:r w:rsidR="00187CF8" w:rsidRPr="00D06F28">
        <w:rPr>
          <w:rFonts w:ascii="David" w:hAnsi="David" w:cs="David"/>
          <w:sz w:val="24"/>
          <w:szCs w:val="24"/>
          <w:rtl/>
        </w:rPr>
        <w:t>–</w:t>
      </w:r>
      <w:r w:rsidR="00187CF8" w:rsidRPr="00D06F28">
        <w:rPr>
          <w:rFonts w:ascii="David" w:hAnsi="David" w:cs="David" w:hint="cs"/>
          <w:sz w:val="24"/>
          <w:szCs w:val="24"/>
          <w:rtl/>
        </w:rPr>
        <w:t xml:space="preserve"> ניהול מערכת החשמל בע"מ</w:t>
      </w:r>
      <w:r w:rsidRPr="00D06F28">
        <w:rPr>
          <w:rFonts w:ascii="David" w:hAnsi="David" w:cs="David"/>
          <w:sz w:val="24"/>
          <w:szCs w:val="24"/>
          <w:rtl/>
        </w:rPr>
        <w:t xml:space="preserve"> מעוניינת לחדש את תחזוקת תוכנת </w:t>
      </w:r>
      <w:r w:rsidRPr="00D06F28">
        <w:rPr>
          <w:rFonts w:ascii="David" w:hAnsi="David" w:cs="David"/>
          <w:sz w:val="24"/>
          <w:szCs w:val="24"/>
          <w:lang w:val="en-US"/>
        </w:rPr>
        <w:t>Date Power</w:t>
      </w:r>
      <w:r w:rsidRPr="00D06F28">
        <w:rPr>
          <w:rFonts w:ascii="David" w:hAnsi="David" w:cs="David"/>
          <w:sz w:val="24"/>
          <w:szCs w:val="24"/>
          <w:rtl/>
          <w:lang w:val="en-US"/>
        </w:rPr>
        <w:t xml:space="preserve"> הכוללת </w:t>
      </w:r>
      <w:r w:rsidRPr="00D06F28">
        <w:rPr>
          <w:rFonts w:ascii="David" w:eastAsia="Times New Roman" w:hAnsi="David" w:cs="David"/>
          <w:sz w:val="24"/>
          <w:szCs w:val="24"/>
          <w:rtl/>
        </w:rPr>
        <w:t xml:space="preserve">שירות </w:t>
      </w:r>
      <w:r w:rsidRPr="00D06F28">
        <w:rPr>
          <w:rFonts w:ascii="David" w:eastAsia="Times New Roman" w:hAnsi="David" w:cs="David"/>
          <w:sz w:val="24"/>
          <w:szCs w:val="24"/>
        </w:rPr>
        <w:t>SLA</w:t>
      </w:r>
      <w:r w:rsidRPr="00D06F28">
        <w:rPr>
          <w:rFonts w:ascii="David" w:eastAsia="Times New Roman" w:hAnsi="David" w:cs="David"/>
          <w:sz w:val="24"/>
          <w:szCs w:val="24"/>
          <w:rtl/>
        </w:rPr>
        <w:t xml:space="preserve"> 24/7 בעברית עם מומחים מוסמכים ע"י היצרן</w:t>
      </w:r>
      <w:r w:rsidR="00B711E7" w:rsidRPr="00D06F28">
        <w:rPr>
          <w:rFonts w:ascii="David" w:eastAsia="Times New Roman" w:hAnsi="David" w:cs="David"/>
          <w:sz w:val="24"/>
          <w:szCs w:val="24"/>
          <w:rtl/>
        </w:rPr>
        <w:t>.</w:t>
      </w:r>
      <w:r w:rsidR="00771D14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764C90" w:rsidRPr="00D06F28">
        <w:rPr>
          <w:rFonts w:ascii="David" w:eastAsia="Times New Roman" w:hAnsi="David" w:cs="David" w:hint="cs"/>
          <w:sz w:val="24"/>
          <w:szCs w:val="24"/>
          <w:rtl/>
        </w:rPr>
        <w:t xml:space="preserve">מדובר במערכת קריטית ולכן קיימת חשיבות רבה בכך שהספק יהיה מוסמך ע"י היצרן ובעל מערך שירות תמיכה </w:t>
      </w:r>
      <w:r w:rsidR="00764C90" w:rsidRPr="00D06F28">
        <w:rPr>
          <w:rFonts w:ascii="David" w:eastAsia="Times New Roman" w:hAnsi="David" w:cs="David" w:hint="cs"/>
          <w:sz w:val="24"/>
          <w:szCs w:val="24"/>
        </w:rPr>
        <w:t>SLA</w:t>
      </w:r>
      <w:r w:rsidR="00764C90" w:rsidRPr="00D06F28">
        <w:rPr>
          <w:rFonts w:ascii="David" w:eastAsia="Times New Roman" w:hAnsi="David" w:cs="David" w:hint="cs"/>
          <w:sz w:val="24"/>
          <w:szCs w:val="24"/>
          <w:rtl/>
        </w:rPr>
        <w:t xml:space="preserve"> 24/7 אשר יהיה מסוגל לתת מענה רציף ואיכותי לחברה בכל שעה.</w:t>
      </w:r>
    </w:p>
    <w:p w:rsidR="001F0DB4" w:rsidRPr="00D06F28" w:rsidRDefault="00764C90" w:rsidP="00E415A1">
      <w:pPr>
        <w:bidi/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06F28">
        <w:rPr>
          <w:rFonts w:ascii="David" w:hAnsi="David" w:cs="David" w:hint="cs"/>
          <w:sz w:val="24"/>
          <w:szCs w:val="24"/>
          <w:rtl/>
        </w:rPr>
        <w:t xml:space="preserve">הספק עומד בדרישות האמורות </w:t>
      </w:r>
      <w:r w:rsidR="001F0DB4" w:rsidRPr="00D06F28">
        <w:rPr>
          <w:rFonts w:ascii="David" w:hAnsi="David" w:cs="David"/>
          <w:sz w:val="24"/>
          <w:szCs w:val="24"/>
          <w:rtl/>
        </w:rPr>
        <w:t xml:space="preserve">בתנאים הללו </w:t>
      </w:r>
      <w:r w:rsidRPr="00D06F28">
        <w:rPr>
          <w:rFonts w:ascii="David" w:hAnsi="David" w:cs="David" w:hint="cs"/>
          <w:sz w:val="24"/>
          <w:szCs w:val="24"/>
          <w:rtl/>
        </w:rPr>
        <w:t xml:space="preserve">לאור </w:t>
      </w:r>
      <w:proofErr w:type="spellStart"/>
      <w:r w:rsidRPr="00D06F28">
        <w:rPr>
          <w:rFonts w:ascii="David" w:hAnsi="David" w:cs="David" w:hint="cs"/>
          <w:sz w:val="24"/>
          <w:szCs w:val="24"/>
          <w:rtl/>
        </w:rPr>
        <w:t>ההסמכות</w:t>
      </w:r>
      <w:proofErr w:type="spellEnd"/>
      <w:r w:rsidRPr="00D06F28">
        <w:rPr>
          <w:rFonts w:ascii="David" w:hAnsi="David" w:cs="David" w:hint="cs"/>
          <w:sz w:val="24"/>
          <w:szCs w:val="24"/>
          <w:rtl/>
        </w:rPr>
        <w:t xml:space="preserve"> שלו, כדלקמן:</w:t>
      </w:r>
    </w:p>
    <w:p w:rsidR="001F0DB4" w:rsidRPr="00D06F28" w:rsidRDefault="00764C90" w:rsidP="00E415A1">
      <w:pPr>
        <w:bidi/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2B106A">
        <w:rPr>
          <w:rFonts w:ascii="David" w:hAnsi="David" w:cs="David" w:hint="cs"/>
          <w:sz w:val="24"/>
          <w:szCs w:val="24"/>
          <w:u w:val="single"/>
          <w:rtl/>
        </w:rPr>
        <w:t>הסמכת</w:t>
      </w:r>
      <w:r w:rsidR="001F0DB4" w:rsidRPr="002B106A">
        <w:rPr>
          <w:rFonts w:ascii="David" w:eastAsia="Times New Roman" w:hAnsi="David" w:cs="David"/>
          <w:sz w:val="24"/>
          <w:szCs w:val="24"/>
          <w:u w:val="single"/>
        </w:rPr>
        <w:t xml:space="preserve">IBM </w:t>
      </w:r>
      <w:proofErr w:type="spellStart"/>
      <w:r w:rsidR="001F0DB4" w:rsidRPr="002B106A">
        <w:rPr>
          <w:rFonts w:ascii="David" w:eastAsia="Times New Roman" w:hAnsi="David" w:cs="David"/>
          <w:sz w:val="24"/>
          <w:szCs w:val="24"/>
          <w:u w:val="single"/>
        </w:rPr>
        <w:t>Platinum</w:t>
      </w:r>
      <w:proofErr w:type="spellEnd"/>
      <w:r w:rsidR="001F0DB4" w:rsidRPr="002B106A">
        <w:rPr>
          <w:rFonts w:ascii="David" w:eastAsia="Times New Roman" w:hAnsi="David" w:cs="David"/>
          <w:sz w:val="24"/>
          <w:szCs w:val="24"/>
          <w:u w:val="single"/>
        </w:rPr>
        <w:t xml:space="preserve"> </w:t>
      </w:r>
      <w:proofErr w:type="spellStart"/>
      <w:r w:rsidR="001F0DB4" w:rsidRPr="002B106A">
        <w:rPr>
          <w:rFonts w:ascii="David" w:eastAsia="Times New Roman" w:hAnsi="David" w:cs="David"/>
          <w:sz w:val="24"/>
          <w:szCs w:val="24"/>
          <w:u w:val="single"/>
        </w:rPr>
        <w:t>Partner</w:t>
      </w:r>
      <w:proofErr w:type="spellEnd"/>
      <w:r w:rsidR="001F0DB4" w:rsidRPr="002B106A">
        <w:rPr>
          <w:rFonts w:ascii="David" w:eastAsia="Times New Roman" w:hAnsi="David" w:cs="David"/>
          <w:sz w:val="24"/>
          <w:szCs w:val="24"/>
          <w:u w:val="single"/>
        </w:rPr>
        <w:t xml:space="preserve"> </w:t>
      </w:r>
      <w:r w:rsidR="001F0DB4" w:rsidRPr="00D06F28">
        <w:rPr>
          <w:rFonts w:ascii="David" w:eastAsia="Times New Roman" w:hAnsi="David" w:cs="David"/>
          <w:sz w:val="24"/>
          <w:szCs w:val="24"/>
          <w:rtl/>
        </w:rPr>
        <w:t xml:space="preserve"> - שותפות עסקית ברמה הגבוהה ביותר – רמה זו מלמדת על היקף הפעילות עם </w:t>
      </w:r>
      <w:r w:rsidRPr="00D06F28">
        <w:rPr>
          <w:rFonts w:ascii="David" w:eastAsia="Times New Roman" w:hAnsi="David" w:cs="David" w:hint="cs"/>
          <w:sz w:val="24"/>
          <w:szCs w:val="24"/>
          <w:rtl/>
        </w:rPr>
        <w:t>הספק</w:t>
      </w:r>
      <w:r w:rsidR="001F0DB4" w:rsidRPr="00D06F28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D06F28">
        <w:rPr>
          <w:rFonts w:ascii="David" w:eastAsia="Times New Roman" w:hAnsi="David" w:cs="David" w:hint="cs"/>
          <w:sz w:val="24"/>
          <w:szCs w:val="24"/>
          <w:rtl/>
        </w:rPr>
        <w:t xml:space="preserve">אשר </w:t>
      </w:r>
      <w:r w:rsidR="001F0DB4" w:rsidRPr="00D06F28">
        <w:rPr>
          <w:rFonts w:ascii="David" w:eastAsia="Times New Roman" w:hAnsi="David" w:cs="David"/>
          <w:sz w:val="24"/>
          <w:szCs w:val="24"/>
          <w:rtl/>
        </w:rPr>
        <w:t>נגזרת ישירה של כמות עובדים, ניסיון בשוק הרלוונטי ואיתנות פיננסית המבטיחה שירות רציף ואיכותי.</w:t>
      </w:r>
    </w:p>
    <w:p w:rsidR="001F0DB4" w:rsidRPr="00D06F28" w:rsidRDefault="00764C90" w:rsidP="00E415A1">
      <w:pPr>
        <w:bidi/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2B106A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 xml:space="preserve">הסמכת </w:t>
      </w:r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 xml:space="preserve">IBM </w:t>
      </w:r>
      <w:proofErr w:type="spellStart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>Certified</w:t>
      </w:r>
      <w:proofErr w:type="spellEnd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 xml:space="preserve"> </w:t>
      </w:r>
      <w:proofErr w:type="spellStart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>Solution</w:t>
      </w:r>
      <w:proofErr w:type="spellEnd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 xml:space="preserve"> </w:t>
      </w:r>
      <w:proofErr w:type="spellStart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>Implementer</w:t>
      </w:r>
      <w:proofErr w:type="spellEnd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 xml:space="preserve"> - </w:t>
      </w:r>
      <w:proofErr w:type="spellStart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>DataPower</w:t>
      </w:r>
      <w:proofErr w:type="spellEnd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 xml:space="preserve"> </w:t>
      </w:r>
      <w:proofErr w:type="spellStart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>Gateway</w:t>
      </w:r>
      <w:proofErr w:type="spellEnd"/>
      <w:r w:rsidR="001F0DB4" w:rsidRPr="002B106A">
        <w:rPr>
          <w:rFonts w:ascii="David" w:eastAsia="Times New Roman" w:hAnsi="David" w:cs="David"/>
          <w:color w:val="000000"/>
          <w:sz w:val="24"/>
          <w:szCs w:val="24"/>
          <w:u w:val="single"/>
        </w:rPr>
        <w:t xml:space="preserve"> v7.6</w:t>
      </w:r>
      <w:r w:rsidR="001F0DB4" w:rsidRPr="002B106A">
        <w:rPr>
          <w:rFonts w:ascii="David" w:eastAsia="Times New Roman" w:hAnsi="David" w:cs="David"/>
          <w:sz w:val="24"/>
          <w:szCs w:val="24"/>
          <w:u w:val="single"/>
          <w:rtl/>
        </w:rPr>
        <w:t xml:space="preserve"> </w:t>
      </w:r>
      <w:r w:rsidR="001F0DB4" w:rsidRPr="00D06F28">
        <w:rPr>
          <w:rFonts w:ascii="David" w:eastAsia="Times New Roman" w:hAnsi="David" w:cs="David"/>
          <w:sz w:val="24"/>
          <w:szCs w:val="24"/>
          <w:rtl/>
        </w:rPr>
        <w:t xml:space="preserve"> - אנשי הצוות של </w:t>
      </w:r>
      <w:r w:rsidR="008E256E" w:rsidRPr="00D06F28">
        <w:rPr>
          <w:rFonts w:ascii="David" w:eastAsia="Times New Roman" w:hAnsi="David" w:cs="David" w:hint="cs"/>
          <w:sz w:val="24"/>
          <w:szCs w:val="24"/>
          <w:rtl/>
        </w:rPr>
        <w:t xml:space="preserve">הספק </w:t>
      </w:r>
      <w:r w:rsidR="001F0DB4" w:rsidRPr="00D06F28">
        <w:rPr>
          <w:rFonts w:ascii="David" w:eastAsia="Times New Roman" w:hAnsi="David" w:cs="David"/>
          <w:sz w:val="24"/>
          <w:szCs w:val="24"/>
          <w:rtl/>
        </w:rPr>
        <w:t>הינם בעלי הסמכה רשמית של היצרן ברמה מקצועית על מנת לתמוך במוצר.</w:t>
      </w:r>
    </w:p>
    <w:p w:rsidR="001F0DB4" w:rsidRPr="00684C48" w:rsidRDefault="001F0DB4" w:rsidP="00187CF8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6A0010" w:rsidRPr="00684C48" w:rsidRDefault="006A0010" w:rsidP="00187CF8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84C48">
        <w:rPr>
          <w:rFonts w:ascii="David" w:hAnsi="David" w:cs="David"/>
          <w:sz w:val="24"/>
          <w:szCs w:val="24"/>
          <w:rtl/>
        </w:rPr>
        <w:t>חוות דעתי זו ניתנת מתוקף היותי הסמכות המקצועית לנושא.</w:t>
      </w:r>
    </w:p>
    <w:p w:rsidR="006A0010" w:rsidRPr="00187CF8" w:rsidRDefault="006A0010" w:rsidP="00187CF8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6A0010" w:rsidRDefault="006A0010" w:rsidP="006A0010">
      <w:pPr>
        <w:bidi/>
        <w:rPr>
          <w:rFonts w:ascii="David" w:hAnsi="David" w:cs="David"/>
          <w:sz w:val="24"/>
          <w:szCs w:val="24"/>
          <w:rtl/>
        </w:rPr>
      </w:pPr>
    </w:p>
    <w:p w:rsidR="006A0010" w:rsidRPr="00361B88" w:rsidRDefault="006A0010" w:rsidP="006A0010">
      <w:pPr>
        <w:bidi/>
        <w:jc w:val="right"/>
        <w:rPr>
          <w:rFonts w:ascii="David" w:hAnsi="David" w:cs="David"/>
          <w:b/>
          <w:bCs/>
          <w:sz w:val="24"/>
          <w:szCs w:val="24"/>
          <w:rtl/>
        </w:rPr>
      </w:pPr>
      <w:r w:rsidRPr="00361B88">
        <w:rPr>
          <w:rFonts w:ascii="David" w:hAnsi="David" w:cs="David" w:hint="cs"/>
          <w:b/>
          <w:bCs/>
          <w:sz w:val="24"/>
          <w:szCs w:val="24"/>
          <w:rtl/>
        </w:rPr>
        <w:t>בכבוד רב,</w:t>
      </w:r>
    </w:p>
    <w:p w:rsidR="006A0010" w:rsidRPr="00361B88" w:rsidRDefault="006A0010" w:rsidP="006A0010">
      <w:pPr>
        <w:bidi/>
        <w:jc w:val="right"/>
        <w:rPr>
          <w:rFonts w:ascii="David" w:hAnsi="David" w:cs="David"/>
          <w:b/>
          <w:bCs/>
          <w:sz w:val="24"/>
          <w:szCs w:val="24"/>
          <w:rtl/>
        </w:rPr>
      </w:pPr>
    </w:p>
    <w:p w:rsidR="006A0010" w:rsidRDefault="00DF3BDA" w:rsidP="006A0010">
      <w:pPr>
        <w:bidi/>
        <w:jc w:val="right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עודד נפתלי</w:t>
      </w:r>
    </w:p>
    <w:p w:rsidR="00A915EA" w:rsidRPr="00361B88" w:rsidRDefault="00A915EA" w:rsidP="00A915EA">
      <w:pPr>
        <w:bidi/>
        <w:jc w:val="right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מ"מ סמנכ"ל מערכות מידע</w:t>
      </w:r>
    </w:p>
    <w:p w:rsidR="006A0010" w:rsidRPr="00015166" w:rsidRDefault="00AC59FF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noProof/>
          <w:sz w:val="24"/>
          <w:szCs w:val="24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9D3E" wp14:editId="0AB9FBD7">
                <wp:simplePos x="0" y="0"/>
                <wp:positionH relativeFrom="column">
                  <wp:posOffset>-314460</wp:posOffset>
                </wp:positionH>
                <wp:positionV relativeFrom="paragraph">
                  <wp:posOffset>-85200</wp:posOffset>
                </wp:positionV>
                <wp:extent cx="1447560" cy="454320"/>
                <wp:effectExtent l="38100" t="38100" r="57785" b="41275"/>
                <wp:wrapNone/>
                <wp:docPr id="1856845935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447560" cy="45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2204F7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-25.45pt;margin-top:-7.4pt;width:115.4pt;height:3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">
                <v:imagedata r:id="rId8" o:title=""/>
              </v:shape>
            </w:pict>
          </mc:Fallback>
        </mc:AlternateContent>
      </w:r>
    </w:p>
    <w:sectPr w:rsidR="006A0010" w:rsidRPr="000151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DC6" w:rsidRDefault="00D72DC6">
      <w:pPr>
        <w:spacing w:line="240" w:lineRule="auto"/>
      </w:pPr>
      <w:r>
        <w:separator/>
      </w:r>
    </w:p>
  </w:endnote>
  <w:endnote w:type="continuationSeparator" w:id="0">
    <w:p w:rsidR="00D72DC6" w:rsidRDefault="00D72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 Libre">
    <w:altName w:val="Arial"/>
    <w:charset w:val="B1"/>
    <w:family w:val="auto"/>
    <w:pitch w:val="variable"/>
    <w:sig w:usb0="00000807" w:usb1="40000000" w:usb2="00000000" w:usb3="00000000" w:csb0="000000B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60" w:rsidRDefault="00C80D6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D4F" w:rsidRPr="00B44806" w:rsidRDefault="00611CCC">
    <w:pPr>
      <w:bidi/>
      <w:ind w:left="-850" w:right="-1440" w:hanging="705"/>
      <w:jc w:val="center"/>
      <w:rPr>
        <w:rFonts w:ascii="David" w:eastAsia="Miriam Libre" w:hAnsi="David" w:cs="David"/>
        <w:b/>
      </w:rPr>
    </w:pPr>
    <w:r w:rsidRPr="00B44806">
      <w:rPr>
        <w:rFonts w:ascii="David" w:eastAsia="Miriam Libre" w:hAnsi="David" w:cs="David"/>
        <w:b/>
        <w:rtl/>
      </w:rPr>
      <w:t xml:space="preserve">חברת </w:t>
    </w:r>
    <w:r w:rsidR="00B44806">
      <w:rPr>
        <w:rFonts w:ascii="David" w:eastAsia="Miriam Libre" w:hAnsi="David" w:cs="David" w:hint="cs"/>
        <w:b/>
        <w:rtl/>
      </w:rPr>
      <w:t xml:space="preserve">נגה - </w:t>
    </w:r>
    <w:r w:rsidRPr="00B44806">
      <w:rPr>
        <w:rFonts w:ascii="David" w:eastAsia="Miriam Libre" w:hAnsi="David" w:cs="David"/>
        <w:b/>
        <w:rtl/>
      </w:rPr>
      <w:t>ניהול מערכת</w:t>
    </w:r>
    <w:r w:rsidR="00B44806">
      <w:rPr>
        <w:rFonts w:ascii="David" w:eastAsia="Miriam Libre" w:hAnsi="David" w:cs="David" w:hint="cs"/>
        <w:b/>
        <w:rtl/>
      </w:rPr>
      <w:t xml:space="preserve"> החשמל</w:t>
    </w:r>
    <w:r w:rsidR="005C4A42" w:rsidRPr="00B44806">
      <w:rPr>
        <w:rFonts w:ascii="David" w:eastAsia="Miriam Libre" w:hAnsi="David" w:cs="David"/>
        <w:b/>
        <w:rtl/>
      </w:rPr>
      <w:t xml:space="preserve"> | מרכז קסט</w:t>
    </w:r>
    <w:r w:rsidRPr="00B44806">
      <w:rPr>
        <w:rFonts w:ascii="David" w:eastAsia="Miriam Libre" w:hAnsi="David" w:cs="David"/>
        <w:b/>
        <w:rtl/>
      </w:rPr>
      <w:t>ר</w:t>
    </w:r>
    <w:r w:rsidR="005C4A42" w:rsidRPr="00B44806">
      <w:rPr>
        <w:rFonts w:ascii="David" w:eastAsia="Miriam Libre" w:hAnsi="David" w:cs="David"/>
        <w:b/>
        <w:rtl/>
      </w:rPr>
      <w:t xml:space="preserve">א, רח׳ </w:t>
    </w:r>
    <w:r w:rsidRPr="00B44806">
      <w:rPr>
        <w:rFonts w:ascii="David" w:eastAsia="Miriam Libre" w:hAnsi="David" w:cs="David"/>
        <w:b/>
        <w:rtl/>
      </w:rPr>
      <w:t>משה פלימן</w:t>
    </w:r>
    <w:r w:rsidR="005C4A42" w:rsidRPr="00B44806">
      <w:rPr>
        <w:rFonts w:ascii="David" w:eastAsia="Miriam Libre" w:hAnsi="David" w:cs="David"/>
        <w:b/>
        <w:rtl/>
      </w:rPr>
      <w:t xml:space="preserve"> </w:t>
    </w:r>
    <w:r w:rsidRPr="00B44806">
      <w:rPr>
        <w:rFonts w:ascii="David" w:eastAsia="Miriam Libre" w:hAnsi="David" w:cs="David"/>
        <w:b/>
        <w:rtl/>
      </w:rPr>
      <w:t>8</w:t>
    </w:r>
    <w:r w:rsidR="005C4A42" w:rsidRPr="00B44806">
      <w:rPr>
        <w:rFonts w:ascii="David" w:eastAsia="Miriam Libre" w:hAnsi="David" w:cs="David"/>
        <w:b/>
        <w:rtl/>
      </w:rPr>
      <w:t xml:space="preserve">, חיפה, ישראל | טל: </w:t>
    </w:r>
    <w:r w:rsidRPr="00B44806">
      <w:rPr>
        <w:rFonts w:ascii="David" w:eastAsia="Miriam Libre" w:hAnsi="David" w:cs="David"/>
        <w:b/>
        <w:rtl/>
      </w:rPr>
      <w:t>077-6141241</w:t>
    </w:r>
    <w:r w:rsidR="005C4A42" w:rsidRPr="00B44806">
      <w:rPr>
        <w:rFonts w:ascii="David" w:eastAsia="Miriam Libre" w:hAnsi="David" w:cs="David"/>
        <w:b/>
        <w:rtl/>
      </w:rPr>
      <w:t xml:space="preserve"> | </w:t>
    </w:r>
    <w:hyperlink w:history="1">
      <w:r w:rsidR="00B44806" w:rsidRPr="00326EA5">
        <w:rPr>
          <w:rStyle w:val="Hyperlink"/>
          <w:rFonts w:ascii="David" w:eastAsia="Miriam Libre" w:hAnsi="David" w:cs="David"/>
          <w:b/>
        </w:rPr>
        <w:t>www.</w:t>
      </w:r>
      <w:r w:rsidR="00B44806" w:rsidRPr="00326EA5">
        <w:rPr>
          <w:rStyle w:val="Hyperlink"/>
          <w:rFonts w:ascii="David" w:eastAsia="Miriam Libre" w:hAnsi="David" w:cs="David" w:hint="cs"/>
          <w:b/>
        </w:rPr>
        <w:t>noga-iso</w:t>
      </w:r>
      <w:r w:rsidR="00B44806" w:rsidRPr="00326EA5">
        <w:rPr>
          <w:rStyle w:val="Hyperlink"/>
          <w:rFonts w:ascii="David" w:eastAsia="Miriam Libre" w:hAnsi="David" w:cs="David"/>
          <w:b/>
        </w:rPr>
        <w:t>.co.il</w:t>
      </w:r>
    </w:hyperlink>
    <w:r w:rsidR="005C4A42" w:rsidRPr="00B44806">
      <w:rPr>
        <w:rFonts w:ascii="David" w:eastAsia="Miriam Libre" w:hAnsi="David" w:cs="David"/>
        <w:b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60" w:rsidRDefault="00C80D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DC6" w:rsidRDefault="00D72DC6">
      <w:pPr>
        <w:spacing w:line="240" w:lineRule="auto"/>
      </w:pPr>
      <w:r>
        <w:separator/>
      </w:r>
    </w:p>
  </w:footnote>
  <w:footnote w:type="continuationSeparator" w:id="0">
    <w:p w:rsidR="00D72DC6" w:rsidRDefault="00D72D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60" w:rsidRDefault="00C80D6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60" w:rsidRDefault="00C80D60" w:rsidP="00C80D60">
    <w:pPr>
      <w:ind w:left="-709"/>
      <w:jc w:val="center"/>
      <w:rPr>
        <w:rFonts w:eastAsia="Times New Roman" w:cs="David"/>
        <w:b/>
        <w:bCs/>
        <w:spacing w:val="14"/>
        <w:sz w:val="24"/>
        <w:szCs w:val="24"/>
        <w:rtl/>
      </w:rPr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489817A" wp14:editId="5A3918DC">
          <wp:simplePos x="0" y="0"/>
          <wp:positionH relativeFrom="column">
            <wp:posOffset>5257800</wp:posOffset>
          </wp:positionH>
          <wp:positionV relativeFrom="paragraph">
            <wp:posOffset>-205684</wp:posOffset>
          </wp:positionV>
          <wp:extent cx="1266190" cy="688975"/>
          <wp:effectExtent l="0" t="0" r="0" b="0"/>
          <wp:wrapTight wrapText="bothSides">
            <wp:wrapPolygon edited="0">
              <wp:start x="13324" y="0"/>
              <wp:lineTo x="3575" y="2389"/>
              <wp:lineTo x="2600" y="2986"/>
              <wp:lineTo x="3250" y="10750"/>
              <wp:lineTo x="325" y="10750"/>
              <wp:lineTo x="975" y="18514"/>
              <wp:lineTo x="15274" y="20903"/>
              <wp:lineTo x="16574" y="20903"/>
              <wp:lineTo x="17549" y="19709"/>
              <wp:lineTo x="20473" y="12542"/>
              <wp:lineTo x="20798" y="8361"/>
              <wp:lineTo x="18199" y="2986"/>
              <wp:lineTo x="16249" y="0"/>
              <wp:lineTo x="13324" y="0"/>
            </wp:wrapPolygon>
          </wp:wrapTight>
          <wp:docPr id="1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688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David" w:hint="cs"/>
        <w:b/>
        <w:bCs/>
        <w:spacing w:val="14"/>
        <w:sz w:val="24"/>
        <w:szCs w:val="24"/>
        <w:rtl/>
      </w:rPr>
      <w:t>נגה-ניהול מערכת החשמל בע"מ</w:t>
    </w:r>
  </w:p>
  <w:p w:rsidR="00C80D60" w:rsidRDefault="00C80D60" w:rsidP="00C80D60">
    <w:pPr>
      <w:bidi/>
      <w:ind w:left="-850" w:firstLine="141"/>
      <w:jc w:val="center"/>
      <w:rPr>
        <w:rtl/>
      </w:rPr>
    </w:pPr>
    <w:r>
      <w:rPr>
        <w:rFonts w:eastAsia="Times New Roman" w:cs="David" w:hint="cs"/>
        <w:b/>
        <w:bCs/>
        <w:spacing w:val="14"/>
        <w:sz w:val="24"/>
        <w:szCs w:val="24"/>
        <w:rtl/>
      </w:rPr>
      <w:t>מחלקת רכש</w:t>
    </w:r>
    <w:r>
      <w:rPr>
        <w:noProof/>
        <w:lang w:val="en-US"/>
      </w:rPr>
      <w:t xml:space="preserve"> </w:t>
    </w:r>
  </w:p>
  <w:p w:rsidR="00163D4F" w:rsidRDefault="00163D4F">
    <w:pPr>
      <w:bidi/>
      <w:ind w:left="-850" w:firstLine="14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60" w:rsidRDefault="00C80D6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32D0C"/>
    <w:multiLevelType w:val="hybridMultilevel"/>
    <w:tmpl w:val="DB004E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17944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467A6"/>
    <w:multiLevelType w:val="hybridMultilevel"/>
    <w:tmpl w:val="46547BC2"/>
    <w:lvl w:ilvl="0" w:tplc="0F988DD0">
      <w:start w:val="1"/>
      <w:numFmt w:val="decimal"/>
      <w:lvlText w:val="%1."/>
      <w:lvlJc w:val="left"/>
      <w:pPr>
        <w:tabs>
          <w:tab w:val="num" w:pos="743"/>
        </w:tabs>
        <w:ind w:left="743" w:right="74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CF62C0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E0297"/>
    <w:multiLevelType w:val="hybridMultilevel"/>
    <w:tmpl w:val="10C84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35E168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B0C0B"/>
    <w:multiLevelType w:val="hybridMultilevel"/>
    <w:tmpl w:val="48EAA246"/>
    <w:lvl w:ilvl="0" w:tplc="04090001">
      <w:start w:val="1"/>
      <w:numFmt w:val="bullet"/>
      <w:lvlText w:val=".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.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.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.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.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.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8695E"/>
    <w:multiLevelType w:val="hybridMultilevel"/>
    <w:tmpl w:val="FBF45DCE"/>
    <w:lvl w:ilvl="0" w:tplc="04090001">
      <w:start w:val="1"/>
      <w:numFmt w:val="bullet"/>
      <w:lvlText w:val=""/>
      <w:lvlJc w:val="left"/>
      <w:pPr>
        <w:tabs>
          <w:tab w:val="num" w:pos="743"/>
        </w:tabs>
        <w:ind w:left="743" w:right="74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042A03"/>
    <w:multiLevelType w:val="hybridMultilevel"/>
    <w:tmpl w:val="CE2C12EA"/>
    <w:lvl w:ilvl="0" w:tplc="04090001">
      <w:start w:val="1"/>
      <w:numFmt w:val="bullet"/>
      <w:lvlText w:val=".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.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.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.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.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.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436EE"/>
    <w:multiLevelType w:val="hybridMultilevel"/>
    <w:tmpl w:val="DB004E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BF0FAA"/>
    <w:multiLevelType w:val="hybridMultilevel"/>
    <w:tmpl w:val="8FB45C88"/>
    <w:lvl w:ilvl="0" w:tplc="5F860246">
      <w:numFmt w:val="bullet"/>
      <w:lvlText w:val="-"/>
      <w:lvlJc w:val="left"/>
      <w:pPr>
        <w:ind w:left="360" w:hanging="360"/>
      </w:pPr>
      <w:rPr>
        <w:rFonts w:ascii="David" w:eastAsia="Arial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1C23E1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A52CF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F018F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6"/>
  </w:num>
  <w:num w:numId="5">
    <w:abstractNumId w:val="1"/>
  </w:num>
  <w:num w:numId="6">
    <w:abstractNumId w:val="12"/>
  </w:num>
  <w:num w:numId="7">
    <w:abstractNumId w:val="4"/>
  </w:num>
  <w:num w:numId="8">
    <w:abstractNumId w:val="11"/>
  </w:num>
  <w:num w:numId="9">
    <w:abstractNumId w:val="3"/>
  </w:num>
  <w:num w:numId="10">
    <w:abstractNumId w:val="0"/>
  </w:num>
  <w:num w:numId="11">
    <w:abstractNumId w:val="8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806"/>
    <w:rsid w:val="00015166"/>
    <w:rsid w:val="00017EB5"/>
    <w:rsid w:val="00024206"/>
    <w:rsid w:val="0002495B"/>
    <w:rsid w:val="0006457E"/>
    <w:rsid w:val="0008168E"/>
    <w:rsid w:val="000C5D6A"/>
    <w:rsid w:val="000E66FB"/>
    <w:rsid w:val="00130455"/>
    <w:rsid w:val="00136F61"/>
    <w:rsid w:val="00163634"/>
    <w:rsid w:val="00163D4F"/>
    <w:rsid w:val="00166511"/>
    <w:rsid w:val="00167F7A"/>
    <w:rsid w:val="00187CF8"/>
    <w:rsid w:val="001D235A"/>
    <w:rsid w:val="001F0DB4"/>
    <w:rsid w:val="0023324B"/>
    <w:rsid w:val="00292513"/>
    <w:rsid w:val="002953E9"/>
    <w:rsid w:val="002B106A"/>
    <w:rsid w:val="002F0E88"/>
    <w:rsid w:val="003632A4"/>
    <w:rsid w:val="00375091"/>
    <w:rsid w:val="00392D0F"/>
    <w:rsid w:val="003933D0"/>
    <w:rsid w:val="0044332D"/>
    <w:rsid w:val="0044444A"/>
    <w:rsid w:val="0046542D"/>
    <w:rsid w:val="00465788"/>
    <w:rsid w:val="004743E2"/>
    <w:rsid w:val="004E280D"/>
    <w:rsid w:val="004F31DB"/>
    <w:rsid w:val="005450D4"/>
    <w:rsid w:val="00563CE5"/>
    <w:rsid w:val="00567FA4"/>
    <w:rsid w:val="005C4A42"/>
    <w:rsid w:val="005D413F"/>
    <w:rsid w:val="005E03AD"/>
    <w:rsid w:val="005E7448"/>
    <w:rsid w:val="006047F2"/>
    <w:rsid w:val="00611CCC"/>
    <w:rsid w:val="00617577"/>
    <w:rsid w:val="00662D3B"/>
    <w:rsid w:val="00684C48"/>
    <w:rsid w:val="006A0010"/>
    <w:rsid w:val="006C3292"/>
    <w:rsid w:val="006D65F8"/>
    <w:rsid w:val="00712B76"/>
    <w:rsid w:val="00713C2F"/>
    <w:rsid w:val="007550FB"/>
    <w:rsid w:val="00764C90"/>
    <w:rsid w:val="00765FCB"/>
    <w:rsid w:val="00771D14"/>
    <w:rsid w:val="007A0A09"/>
    <w:rsid w:val="007A7D91"/>
    <w:rsid w:val="008659A4"/>
    <w:rsid w:val="008931F9"/>
    <w:rsid w:val="008A58E1"/>
    <w:rsid w:val="008E256E"/>
    <w:rsid w:val="008F2114"/>
    <w:rsid w:val="008F7C90"/>
    <w:rsid w:val="0097524E"/>
    <w:rsid w:val="009B3091"/>
    <w:rsid w:val="00A379A6"/>
    <w:rsid w:val="00A37E6C"/>
    <w:rsid w:val="00A915EA"/>
    <w:rsid w:val="00A97448"/>
    <w:rsid w:val="00A976CC"/>
    <w:rsid w:val="00AC59FF"/>
    <w:rsid w:val="00AE1912"/>
    <w:rsid w:val="00AE23DD"/>
    <w:rsid w:val="00B05CC9"/>
    <w:rsid w:val="00B44806"/>
    <w:rsid w:val="00B602C5"/>
    <w:rsid w:val="00B711E7"/>
    <w:rsid w:val="00B87839"/>
    <w:rsid w:val="00BB4743"/>
    <w:rsid w:val="00C05724"/>
    <w:rsid w:val="00C80D60"/>
    <w:rsid w:val="00CD3D4E"/>
    <w:rsid w:val="00D06F28"/>
    <w:rsid w:val="00D07436"/>
    <w:rsid w:val="00D23937"/>
    <w:rsid w:val="00D34262"/>
    <w:rsid w:val="00D72DC6"/>
    <w:rsid w:val="00D97EA4"/>
    <w:rsid w:val="00DC4EFB"/>
    <w:rsid w:val="00DF202A"/>
    <w:rsid w:val="00DF3BDA"/>
    <w:rsid w:val="00E01755"/>
    <w:rsid w:val="00E23554"/>
    <w:rsid w:val="00E415A1"/>
    <w:rsid w:val="00E612BD"/>
    <w:rsid w:val="00ED2E6C"/>
    <w:rsid w:val="00F0281C"/>
    <w:rsid w:val="00F230DD"/>
    <w:rsid w:val="00F34512"/>
    <w:rsid w:val="00F361B6"/>
    <w:rsid w:val="00F36405"/>
    <w:rsid w:val="00F37FBC"/>
    <w:rsid w:val="00F53DCA"/>
    <w:rsid w:val="00F901AE"/>
    <w:rsid w:val="00FA459D"/>
    <w:rsid w:val="00FE11F0"/>
    <w:rsid w:val="00FF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09435"/>
  <w15:docId w15:val="{A5C60FED-AC86-4183-83D3-DDED079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611CCC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611CCC"/>
  </w:style>
  <w:style w:type="paragraph" w:styleId="a7">
    <w:name w:val="footer"/>
    <w:basedOn w:val="a"/>
    <w:link w:val="a8"/>
    <w:uiPriority w:val="99"/>
    <w:unhideWhenUsed/>
    <w:rsid w:val="00611CCC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611CCC"/>
  </w:style>
  <w:style w:type="character" w:styleId="Hyperlink">
    <w:name w:val="Hyperlink"/>
    <w:basedOn w:val="a0"/>
    <w:uiPriority w:val="99"/>
    <w:unhideWhenUsed/>
    <w:rsid w:val="00611CC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11CC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E11F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A37E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2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ib\Desktop\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20T10:52:50.56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3138 660 24575,'-31'0'0,"-104"4"0,116-2 0,1 1 0,0 0 0,0 2 0,0 0 0,-23 11 0,-32 9 0,60-22 0,0 1 0,0 1 0,0 0 0,0 1 0,1 0 0,0 0 0,0 2 0,-11 8 0,8-3 0,1 2 0,1-1 0,0 2 0,1 0 0,1 0 0,0 1 0,1 1 0,1-1 0,1 2 0,-8 24 0,13-33 0,0 0 0,1 0 0,1 1 0,0-1 0,0 1 0,1-1 0,0 1 0,1-1 0,0 1 0,1-1 0,4 15 0,-4-20 0,-1 0 0,1 0 0,0-1 0,0 1 0,1-1 0,-1 1 0,1-1 0,0 0 0,0 0 0,0 0 0,1 0 0,-1-1 0,1 1 0,0-1 0,0 0 0,0 0 0,1-1 0,-1 1 0,1-1 0,-1 0 0,1 0 0,0 0 0,0-1 0,0 1 0,6 0 0,-6-2 0,-1 1 0,1 0 0,-1-1 0,1 0 0,-1 0 0,1-1 0,-1 1 0,0-1 0,1 0 0,-1 0 0,6-3 0,-8 3 0,0 0 0,0-1 0,0 0 0,0 1 0,0-1 0,0 0 0,-1 0 0,1 0 0,-1 0 0,1 0 0,-1 0 0,0 0 0,0-1 0,0 1 0,0-1 0,0 1 0,0 0 0,-1-1 0,1 1 0,-1-1 0,0-3 0,18-106 0,-9 64 0,-2 0 0,-2 0 0,-2-1 0,-4-60 0,-2 98 0,1 1 0,-2-1 0,1 1 0,-2 0 0,1 0 0,-1 0 0,-1 0 0,0 1 0,-13-16 0,10 12 0,0 0 0,0-1 0,-9-20 0,7 10 0,-23-37 0,33 59 0,0 1 0,0-1 0,0 1 0,0-1 0,0 1 0,0-1 0,0 1 0,0 0 0,-1 0 0,1-1 0,-1 1 0,1 0 0,0 0 0,-1 0 0,0 1 0,1-1 0,-1 0 0,-2 0 0,3 1 0,0 0 0,0 0 0,0 0 0,0 0 0,0 1 0,0-1 0,0 0 0,0 1 0,0-1 0,0 1 0,0-1 0,0 1 0,0-1 0,1 1 0,-1 0 0,0-1 0,0 1 0,1 0 0,-1 0 0,0-1 0,-1 3 0,-2 5 0,0-1 0,0 1 0,1 0 0,0 0 0,-4 15 0,-12 51 0,-57 244 0,13-18 0,62-297 0,1-1 0,-1 1 0,0-1 0,0 1 0,0-1 0,0 0 0,0 1 0,-1-1 0,1 0 0,0 0 0,-1 0 0,0 0 0,0 0 0,1 0 0,-1 0 0,0 0 0,0-1 0,-1 1 0,1-1 0,0 0 0,0 0 0,-1 1 0,1-1 0,-1-1 0,1 1 0,-1 0 0,1-1 0,-1 1 0,-4-1 0,-6 0 0,0 0 0,0-1 0,1-1 0,-1 0 0,-12-4 0,-4-1 0,20 6 0,1-1 0,-1 1 0,1-2 0,0 1 0,0-1 0,0-1 0,0 0 0,0 0 0,1 0 0,-1-1 0,1 0 0,0 0 0,1-1 0,0 0 0,-1 0 0,2 0 0,-1-1 0,-6-9 0,-10-20 0,1-1 0,2 0 0,-26-73 0,-26-127 0,56 165 0,4 0 0,2-1 0,3-99 0,0 28 0,3 112 0,1 24 0,1-1 0,0 1 0,0-1 0,1 1 0,0-1 0,1 1 0,0-1 0,0 1 0,3-11 0,-3 17 0,0 1 0,0 1 0,-1-1 0,1 0 0,0 0 0,0 0 0,0 0 0,0 1 0,0-1 0,0 0 0,0 1 0,0-1 0,0 1 0,1-1 0,-1 1 0,0-1 0,0 1 0,0 0 0,1 0 0,-1 0 0,0-1 0,0 1 0,1 0 0,-1 1 0,0-1 0,0 0 0,0 0 0,1 0 0,-1 1 0,0-1 0,0 1 0,2 0 0,41 20 0,-39-18 0,144 95 0,-68-42 0,-79-55 0,0 0 0,0 0 0,-1 0 0,1 0 0,0 1 0,0-1 0,-1 0 0,1 1 0,-1 0 0,1-1 0,-1 1 0,0 0 0,0 0 0,1 0 0,-1-1 0,0 1 0,-1 0 0,1 1 0,0-1 0,-1 0 0,1 0 0,-1 0 0,1 0 0,-1 3 0,-1-1 0,-1 0 0,1 0 0,-1 0 0,1-1 0,-1 1 0,0-1 0,-1 1 0,1-1 0,-1 0 0,1 0 0,-1 0 0,-4 4 0,-26 22 0,-1 0 0,-1-3 0,-2 0 0,-51 25 0,-71 50 0,150-93 0,1 0 0,0 0 0,0 0 0,1 1 0,0 0 0,0 1 0,-9 17 0,-3 5 0,19-31 0,-1 0 0,0 0 0,0 0 0,0 0 0,1 0 0,-1 0 0,0-1 0,0 1 0,0 0 0,0 0 0,0-1 0,0 1 0,-1-1 0,1 1 0,0-1 0,0 1 0,0-1 0,0 0 0,-1 1 0,1-1 0,0 0 0,-3 0 0,1 0 0,0-1 0,0 1 0,-1-1 0,1 0 0,0 0 0,0 0 0,0-1 0,-5-2 0,-5-5 0,0 0 0,-22-21 0,29 24 0,3 4 0,-11-11 0,1 0 0,-17-20 0,28 30 0,-1 0 0,1 0 0,0-1 0,0 1 0,0 0 0,1-1 0,-1 1 0,1-1 0,0 1 0,0-1 0,0 0 0,0 1 0,0-1 0,1 0 0,0 0 0,0 0 0,0 1 0,1-7 0,0 7 0,0 1 0,1 0 0,-1 0 0,1 1 0,-1-1 0,1 0 0,0 0 0,0 1 0,-1-1 0,1 1 0,0-1 0,0 1 0,1 0 0,-1 0 0,0 0 0,0 0 0,0 0 0,1 1 0,-1-1 0,1 0 0,-1 1 0,0 0 0,1 0 0,-1 0 0,4 0 0,10 0 0,-1 0 0,24 3 0,-34-2 0,1 0 0,-1 0 0,1 0 0,-1 1 0,1 0 0,-1 0 0,0 0 0,8 5 0,-10-5 0,-1 0 0,1 1 0,0-1 0,-1 1 0,0-1 0,1 1 0,-1 0 0,0 0 0,0 0 0,-1 0 0,1 0 0,-1 0 0,1 1 0,0 4 0,6 26 0,-2 0 0,-1 0 0,-2 1 0,-1 0 0,-2 0 0,-6 57 0,-1-55 0,-17 63 0,15-74 0,2 1 0,1 1 0,2-1 0,-3 47 0,7-71 0,0-1 0,0 0 0,0 1 0,0-1 0,0 0 0,0 1 0,-1-1 0,1 0 0,-1 1 0,0-1 0,1 0 0,-1 0 0,0 0 0,0 0 0,0 0 0,-1 0 0,1 0 0,-3 3 0,2-4 0,-1 1 0,1-1 0,-1 0 0,1 0 0,-1 0 0,0-1 0,1 1 0,-1-1 0,0 1 0,0-1 0,1 0 0,-1 0 0,0 0 0,0 0 0,-4-2 0,-131-21 0,93 14 0,34 6 0,-1-1 0,1 0 0,0 0 0,1-1 0,-1 0 0,1-1 0,0 0 0,0-1 0,1 0 0,-14-14 0,-6-8 0,-40-53 0,54 64 0,1-2 0,2 0 0,0 0 0,1-2 0,1 1 0,0-1 0,2 0 0,1-1 0,1 0 0,1 0 0,0-1 0,0-32 0,-6-42 0,-41-168 0,36 197 0,14 59 0,-6-23 0,1 0 0,2-1 0,-1-54 0,6 86 0,0 1 0,0-1 0,0 0 0,0 0 0,0 1 0,0-1 0,1 0 0,-1 1 0,1-1 0,0 1 0,-1-1 0,1 1 0,0-1 0,0 1 0,0-1 0,0 1 0,0-1 0,0 1 0,0 0 0,0 0 0,1 0 0,-1 0 0,0 0 0,2-1 0,0 1 0,0 0 0,0 0 0,0 0 0,0 1 0,0-1 0,0 1 0,0 0 0,0 0 0,0 0 0,0 0 0,0 1 0,5 0 0,6 3 0,1 1 0,-1 0 0,0 1 0,15 9 0,-23-12 0,0 0 0,0 0 0,-1 0 0,0 1 0,1 0 0,-1 0 0,0 1 0,-1 0 0,1-1 0,-1 1 0,0 1 0,0-1 0,-1 1 0,0-1 0,0 1 0,0 0 0,0 0 0,-1 0 0,0 0 0,0 1 0,-1-1 0,0 1 0,0-1 0,-1 1 0,1-1 0,-1 1 0,-1-1 0,1 1 0,-1-1 0,0 1 0,-1-1 0,1 1 0,-1-1 0,0 0 0,-1 0 0,0 0 0,0 0 0,-4 6 0,-2 1 0,-1 0 0,0-1 0,-1 0 0,0-1 0,-26 21 0,27-25 0,1 1 0,-1 0 0,1 0 0,0 1 0,1 1 0,0-1 0,1 1 0,0 0 0,0 1 0,1 0 0,-5 13 0,2 10 0,8-26 0,-1-1 0,0 1 0,0-1 0,-1 0 0,0 0 0,-4 9 0,5-14 0,1 0 0,-1-1 0,1 1 0,-1 0 0,0-1 0,0 1 0,0-1 0,0 1 0,0-1 0,0 0 0,0 0 0,0 0 0,0 0 0,-1 0 0,1 0 0,0-1 0,-1 1 0,1-1 0,0 1 0,-1-1 0,1 0 0,-1 0 0,1 0 0,-4-1 0,-11-1 0,-1-2 0,1 1 0,0-2 0,1 0 0,-1-1 0,-21-12 0,-93-58 0,52 28 0,52 28 0,27 20 0,0 0 0,0 0 0,0 0 0,0 0 0,0 0 0,0-1 0,0 1 0,0 0 0,-1 0 0,1 0 0,0 0 0,0-1 0,0 1 0,0 0 0,0 0 0,0 0 0,0 0 0,0-1 0,0 1 0,0 0 0,0 0 0,0 0 0,0-1 0,0 1 0,0 0 0,0 0 0,1 0 0,-1 0 0,0-1 0,0 1 0,0 0 0,0 0 0,0 0 0,0 0 0,0 0 0,0-1 0,1 1 0,-1 0 0,0 0 0,0 0 0,0 0 0,1 0 0,16-3 0,10 3 0,-18 1 0,0 0 0,0-1 0,0-1 0,0 1 0,0-2 0,0 1 0,0-1 0,-1 0 0,1-1 0,0 0 0,-1 0 0,13-8 0,-15 8 0,-1-1 0,0 2 0,1-1 0,-1 1 0,1-1 0,0 2 0,0-1 0,0 1 0,0-1 0,7 1 0,-10 1 0,0 0 0,0 0 0,0 1 0,0-1 0,-1 1 0,1 0 0,0 0 0,-1 0 0,1 0 0,0 0 0,-1 0 0,1 1 0,-1-1 0,0 1 0,1 0 0,-1 0 0,0 0 0,0 0 0,0 0 0,-1 0 0,1 0 0,0 1 0,-1-1 0,3 5 0,1 5 0,1 1 0,-2 0 0,0 0 0,0 1 0,-2-1 0,3 28 0,-2 90 0,-4-92 0,2 17 0,1-31 0,-2 0 0,0 1 0,-2-1 0,-6 30 0,7-51 0,-1 1 0,0 0 0,0-1 0,0 1 0,-1-1 0,1 0 0,-1 0 0,0 0 0,0 0 0,-1 0 0,1-1 0,-5 5 0,-6 2 0,-1 0 0,-17 10 0,-17 12 0,43-28 0,0 1 0,0-1 0,0 1 0,-1-2 0,1 1 0,-14 4 0,16-7 0,1 0 0,-1-1 0,0 1 0,0-1 0,0 0 0,1 0 0,-1 0 0,0-1 0,0 1 0,1-1 0,-1 0 0,0 0 0,1 0 0,-1 0 0,-5-4 0,-142-86 0,86 48 0,-227-159 0,289 201 0,1-1 0,0 1 0,0-1 0,0 0 0,0 0 0,0 0 0,0 0 0,1 0 0,-1 0 0,1 0 0,-1-1 0,1 1 0,0 0 0,0-1 0,-1-3 0,2 6 0,0-1 0,0 0 0,0 1 0,0-1 0,0 1 0,1-1 0,-1 1 0,0-1 0,0 1 0,1-1 0,-1 0 0,0 1 0,0-1 0,1 1 0,-1 0 0,1-1 0,-1 1 0,0-1 0,1 1 0,-1 0 0,1-1 0,-1 1 0,2-1 0,24-5 0,41 3 0,71 7 0,-53 0 0,175 15 0,-27 6 0,96 11-502,1031 58-2139,8-69 1896,-1222-26-3558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Desktop</Template>
  <TotalTime>48</TotalTime>
  <Pages>2</Pages>
  <Words>385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 Yogev</dc:creator>
  <dc:description>רכישת/ התקשרות/ מתן שירותי</dc:description>
  <cp:lastModifiedBy>Eti Vaserman</cp:lastModifiedBy>
  <cp:revision>20</cp:revision>
  <dcterms:created xsi:type="dcterms:W3CDTF">2024-05-20T11:26:00Z</dcterms:created>
  <dcterms:modified xsi:type="dcterms:W3CDTF">2024-05-20T12:19:00Z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0x010100FDA1B6558A7A1F48B698475ED911422C</vt:lpwstr>
  </property>
  <property fmtid="{D5CDD505-2E9C-101B-9397-08002B2CF9AE}" pid="3" name="MediaServiceImageTags">
    <vt:lpwstr/>
  </property>
</Properties>
</file>